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08" w:rsidRDefault="00FF4208">
      <w:r>
        <w:rPr>
          <w:noProof/>
        </w:rPr>
        <w:pict>
          <v:rect id="Rectangle 3" o:spid="_x0000_s1026" style="position:absolute;margin-left:544.85pt;margin-top:-8.6pt;width:280.55pt;height:577.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" stroked="f" strokeweight="0">
            <v:textbox>
              <w:txbxContent>
                <w:p w:rsidR="00FF4208" w:rsidRDefault="00FF4208">
                  <w:pPr>
                    <w:pStyle w:val="Contenudecadre"/>
                    <w:jc w:val="center"/>
                    <w:rPr>
                      <w:color w:val="008000"/>
                    </w:rPr>
                  </w:pPr>
                  <w:r w:rsidRPr="00F200E0">
                    <w:rPr>
                      <w:noProof/>
                      <w:color w:val="00800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i1027" type="#_x0000_t75" style="width:189pt;height:71pt;visibility:visible">
                        <v:imagedata r:id="rId4" o:title=""/>
                      </v:shape>
                    </w:pic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color w:val="008000"/>
                    </w:rPr>
                  </w:pPr>
                  <w:r>
                    <w:rPr>
                      <w:noProof/>
                    </w:rPr>
                    <w:pict>
                      <v:shape id="Picture" o:spid="_x0000_i1028" type="#_x0000_t75" style="width:142pt;height:167.5pt;visibility:visible">
                        <v:imagedata r:id="rId5" o:title=""/>
                      </v:shape>
                    </w:pic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color w:val="00800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</w:pPr>
                </w:p>
                <w:p w:rsidR="00FF4208" w:rsidRDefault="00FF4208">
                  <w:pPr>
                    <w:pStyle w:val="Contenudecadre"/>
                    <w:jc w:val="center"/>
                  </w:pPr>
                  <w:r>
                    <w:t xml:space="preserve">   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FF4208" w:rsidRDefault="00FF4208" w:rsidP="00C24FCE">
                  <w:pPr>
                    <w:pStyle w:val="Contenudecadre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Style w:val="LienInternet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8000"/>
                      <w:sz w:val="32"/>
                      <w:szCs w:val="32"/>
                    </w:rPr>
                    <w:t xml:space="preserve">     </w:t>
                  </w:r>
                  <w:hyperlink r:id="rId6">
                    <w:r>
                      <w:rPr>
                        <w:rStyle w:val="LienInternet"/>
                        <w:b/>
                        <w:bCs/>
                        <w:color w:val="FF0000"/>
                        <w:sz w:val="32"/>
                        <w:szCs w:val="32"/>
                      </w:rPr>
                      <w:t>www.confrerie-lacaboche.fr</w:t>
                    </w:r>
                  </w:hyperlink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16"/>
                      <w:szCs w:val="1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19ème Chapitre magistral </w:t>
                  </w:r>
                </w:p>
                <w:p w:rsidR="00FF4208" w:rsidRPr="00C24FCE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 Salle Jean LATOUR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à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PUGET-VILLE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83390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Dimanche 18 février 2018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6" o:spid="_x0000_s1027" style="position:absolute;margin-left:4in;margin-top:-9pt;width:252pt;height:595.3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" stroked="f" strokeweight="0">
            <v:textbox>
              <w:txbxContent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NOS PARTENAIRES</w:t>
                  </w:r>
                </w:p>
                <w:p w:rsidR="00FF4208" w:rsidRPr="00A91B65" w:rsidRDefault="00FF4208">
                  <w:pPr>
                    <w:pStyle w:val="Contenudecadre"/>
                    <w:jc w:val="center"/>
                    <w:rPr>
                      <w:sz w:val="16"/>
                      <w:szCs w:val="1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color w:val="993366"/>
                      <w:sz w:val="6"/>
                      <w:szCs w:val="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CELLIER SAINT SIDOINE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rue de </w:t>
                  </w:r>
                  <w:smartTag w:uri="urn:schemas-microsoft-com:office:smarttags" w:element="PersonName">
                    <w:smartTagPr>
                      <w:attr w:name="ProductID" w:val="La Libération"/>
                    </w:smartTagPr>
                    <w:r>
                      <w:rPr>
                        <w:rFonts w:ascii="Comic Sans MS" w:hAnsi="Comic Sans MS"/>
                        <w:b/>
                        <w:bCs/>
                        <w:color w:val="993366"/>
                      </w:rPr>
                      <w:t>La Libération</w:t>
                    </w:r>
                  </w:smartTag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04 98 01 80 50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6"/>
                      <w:szCs w:val="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6"/>
                      <w:szCs w:val="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DOMAINE DE </w:t>
                  </w:r>
                  <w:smartTag w:uri="urn:schemas-microsoft-com:office:smarttags" w:element="PersonName">
                    <w:smartTagPr>
                      <w:attr w:name="ProductID" w:val="LA SAUVEUSE"/>
                    </w:smartTagPr>
                    <w:r>
                      <w:rPr>
                        <w:rFonts w:ascii="Comic Sans MS" w:hAnsi="Comic Sans MS"/>
                        <w:b/>
                        <w:bCs/>
                        <w:color w:val="993366"/>
                      </w:rPr>
                      <w:t>LA SAUVEUSE</w:t>
                    </w:r>
                  </w:smartTag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382 chemin de </w:t>
                  </w:r>
                  <w:smartTag w:uri="urn:schemas-microsoft-com:office:smarttags" w:element="PersonName">
                    <w:smartTagPr>
                      <w:attr w:name="ProductID" w:val="LA SAUVEUSE"/>
                    </w:smartTagPr>
                    <w:r>
                      <w:rPr>
                        <w:rFonts w:ascii="Comic Sans MS" w:hAnsi="Comic Sans MS"/>
                        <w:b/>
                        <w:bCs/>
                        <w:color w:val="993366"/>
                      </w:rPr>
                      <w:t>La Sauveuse</w:t>
                    </w:r>
                  </w:smartTag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04 94 75 34 68</w:t>
                  </w:r>
                </w:p>
                <w:p w:rsidR="00FF4208" w:rsidRPr="00A91B65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</w:rPr>
                  </w:pPr>
                </w:p>
                <w:p w:rsidR="00FF4208" w:rsidRDefault="00FF4208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DOMAINE DE CHAVETTE</w:t>
                  </w:r>
                </w:p>
                <w:p w:rsidR="00FF4208" w:rsidRDefault="00FF4208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680 chemin du Mas de Blanc</w:t>
                  </w:r>
                </w:p>
                <w:p w:rsidR="00FF4208" w:rsidRDefault="00FF4208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FF4208" w:rsidRPr="00A91B65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04 94 48 31 15</w:t>
                  </w:r>
                </w:p>
                <w:p w:rsidR="00FF4208" w:rsidRPr="00DA58FF" w:rsidRDefault="00FF4208" w:rsidP="00A91B65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AUX MILLE FLEURS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les serres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FF4208" w:rsidRPr="00AB0F88" w:rsidRDefault="00FF4208" w:rsidP="00AB0F8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  <w:t>04 94 48 50 61</w:t>
                  </w:r>
                </w:p>
                <w:p w:rsidR="00FF4208" w:rsidRPr="00A91B65" w:rsidRDefault="00FF4208">
                  <w:pPr>
                    <w:pStyle w:val="Contenudecadre"/>
                    <w:rPr>
                      <w:rFonts w:ascii="Comic Sans MS" w:hAnsi="Comic Sans MS"/>
                      <w:b/>
                      <w:color w:val="80808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808080"/>
                      <w:lang w:val="en-GB"/>
                    </w:rPr>
                    <w:t xml:space="preserve">                 </w:t>
                  </w:r>
                </w:p>
                <w:p w:rsidR="00FF4208" w:rsidRDefault="00FF4208" w:rsidP="00AB3229">
                  <w:pPr>
                    <w:rPr>
                      <w:color w:val="808080"/>
                      <w:lang w:val="en-GB"/>
                    </w:rPr>
                  </w:pPr>
                </w:p>
                <w:p w:rsidR="00FF4208" w:rsidRPr="00B04976" w:rsidRDefault="00FF4208" w:rsidP="00AB3229">
                  <w:pP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GB"/>
                    </w:rPr>
                  </w:pPr>
                  <w:r>
                    <w:rPr>
                      <w:color w:val="808080"/>
                      <w:lang w:val="en-GB"/>
                    </w:rPr>
                    <w:t xml:space="preserve">  </w:t>
                  </w:r>
                  <w:r>
                    <w:rPr>
                      <w:noProof/>
                    </w:rPr>
                    <w:pict>
                      <v:shape id="Image 11" o:spid="_x0000_i1031" type="#_x0000_t75" style="width:50pt;height:49pt;visibility:visible">
                        <v:imagedata r:id="rId7" o:title=""/>
                      </v:shape>
                    </w:pict>
                  </w:r>
                  <w:r>
                    <w:rPr>
                      <w:color w:val="808080"/>
                      <w:lang w:val="en-GB"/>
                    </w:rPr>
                    <w:t xml:space="preserve"> </w:t>
                  </w:r>
                </w:p>
                <w:p w:rsidR="00FF4208" w:rsidRPr="00B04976" w:rsidRDefault="00FF4208" w:rsidP="00AB3229">
                  <w:pPr>
                    <w:jc w:val="center"/>
                    <w:rPr>
                      <w:rFonts w:ascii="Comic Sans MS" w:hAnsi="Comic Sans MS"/>
                      <w:b/>
                      <w:color w:val="993366"/>
                    </w:rPr>
                  </w:pPr>
                  <w:r>
                    <w:t xml:space="preserve">                           </w:t>
                  </w:r>
                </w:p>
                <w:p w:rsidR="00FF4208" w:rsidRPr="00DE55B9" w:rsidRDefault="00FF4208" w:rsidP="00AB3229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</w:p>
                <w:p w:rsidR="00FF4208" w:rsidRDefault="00FF4208" w:rsidP="00EC5227">
                  <w:pPr>
                    <w:rPr>
                      <w:sz w:val="10"/>
                      <w:szCs w:val="10"/>
                    </w:rPr>
                  </w:pPr>
                  <w:r w:rsidRPr="00F200E0">
                    <w:rPr>
                      <w:noProof/>
                      <w:color w:val="808080"/>
                    </w:rPr>
                    <w:pict>
                      <v:shape id="Image 10" o:spid="_x0000_i1032" type="#_x0000_t75" style="width:53pt;height:75pt;visibility:visible">
                        <v:imagedata r:id="rId8" o:title=""/>
                      </v:shape>
                    </w:pic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</w:p>
                <w:p w:rsidR="00FF4208" w:rsidRPr="00DE55B9" w:rsidRDefault="00FF4208" w:rsidP="00AB322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Pr="00E63103" w:rsidRDefault="00FF4208" w:rsidP="00AB3229">
                  <w:pPr>
                    <w:jc w:val="center"/>
                  </w:pPr>
                </w:p>
                <w:p w:rsidR="00FF4208" w:rsidRDefault="00FF420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GB"/>
                    </w:rPr>
                  </w:pPr>
                </w:p>
                <w:p w:rsidR="00FF4208" w:rsidRDefault="00FF420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FF4208" w:rsidRDefault="00FF420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FF4208" w:rsidRDefault="00FF420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FF4208" w:rsidRDefault="00FF420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FF4208" w:rsidRDefault="00FF4208">
                  <w:pPr>
                    <w:pStyle w:val="Contenudecadre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5" o:spid="_x0000_s1028" style="position:absolute;margin-left:594pt;margin-top:9pt;width:188.5pt;height:71.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" fillcolor="yellow" strokecolor="#f60" strokeweight="2pt">
            <v:fill color2="#cfc" angle="90" focus="100%" type="gradient"/>
            <v:textbox>
              <w:txbxContent>
                <w:p w:rsidR="00FF4208" w:rsidRDefault="00FF4208">
                  <w:pPr>
                    <w:pStyle w:val="Contenudecadre"/>
                  </w:pPr>
                </w:p>
              </w:txbxContent>
            </v:textbox>
          </v:rect>
        </w:pict>
      </w:r>
      <w:r>
        <w:rPr>
          <w:noProof/>
        </w:rPr>
        <w:pict>
          <v:rect id="Rectangle 4" o:spid="_x0000_s1029" style="position:absolute;margin-left:2.6pt;margin-top:0;width:267.05pt;height:583.4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" stroked="f" strokeweight="0">
            <v:textbox>
              <w:txbxContent>
                <w:p w:rsidR="00FF4208" w:rsidRDefault="00FF4208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pict>
                      <v:shape id="_x0000_i1039" type="#_x0000_t75" alt="MENU1" style="width:149pt;height:41pt;visibility:visible">
                        <v:imagedata r:id="rId9" o:title=""/>
                      </v:shape>
                    </w:pict>
                  </w:r>
                </w:p>
                <w:p w:rsidR="00FF4208" w:rsidRPr="00C90688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</w:rPr>
                  </w:pPr>
                  <w:r w:rsidRPr="00C90688">
                    <w:rPr>
                      <w:rFonts w:ascii="Curlz MT" w:hAnsi="Curlz MT"/>
                      <w:b/>
                    </w:rPr>
                    <w:t xml:space="preserve">Préparé par Jean Pierre NOVARO traiteur </w:t>
                  </w:r>
                </w:p>
                <w:p w:rsidR="00FF4208" w:rsidRPr="00C90688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</w:rPr>
                  </w:pPr>
                  <w:r w:rsidRPr="00C90688">
                    <w:rPr>
                      <w:rFonts w:ascii="Curlz MT" w:hAnsi="Curlz MT"/>
                      <w:b/>
                    </w:rPr>
                    <w:t>Pierrefeu (83)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sz w:val="22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  <w:szCs w:val="28"/>
                    </w:rPr>
                  </w:pPr>
                  <w:r>
                    <w:rPr>
                      <w:rFonts w:ascii="Curlz MT" w:hAnsi="Curlz MT"/>
                      <w:sz w:val="28"/>
                      <w:szCs w:val="28"/>
                    </w:rPr>
                    <w:t>Buffet d’apéritif</w:t>
                  </w:r>
                </w:p>
                <w:p w:rsidR="00FF4208" w:rsidRDefault="00FF4208">
                  <w:pPr>
                    <w:pStyle w:val="Heading1"/>
                  </w:pPr>
                  <w:r w:rsidRPr="00F200E0">
                    <w:rPr>
                      <w:noProof/>
                    </w:rPr>
                    <w:pict>
                      <v:shape id="Image 13" o:spid="_x0000_i1040" type="#_x0000_t75" alt="Résultat de recherche d'images pour &quot;buffet apéro&quot;" style="width:90pt;height:56.5pt;visibility:visible">
                        <v:imagedata r:id="rId10" o:title=""/>
                      </v:shape>
                    </w:pict>
                  </w:r>
                </w:p>
                <w:p w:rsidR="00FF4208" w:rsidRPr="00A6309F" w:rsidRDefault="00FF4208" w:rsidP="00A6309F"/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Encornet farci sur tartine à l’aïoli, roquette, brunoise de légumes.</w:t>
                  </w:r>
                </w:p>
                <w:p w:rsidR="00FF4208" w:rsidRDefault="00FF4208">
                  <w:pPr>
                    <w:pStyle w:val="Contenudecadre"/>
                    <w:jc w:val="center"/>
                  </w:pPr>
                </w:p>
                <w:p w:rsidR="00FF4208" w:rsidRDefault="00FF4208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pict>
                      <v:shape id="_x0000_i1041" type="#_x0000_t75" alt="CHOC_SUN" style="width:28pt;height:32.5pt;visibility:visible">
                        <v:imagedata r:id="rId11" o:title=""/>
                      </v:shape>
                    </w:pict>
                  </w:r>
                </w:p>
                <w:p w:rsidR="00FF4208" w:rsidRDefault="00FF4208">
                  <w:pPr>
                    <w:pStyle w:val="Caption"/>
                  </w:pPr>
                  <w:r>
                    <w:t>Pause des confrères</w:t>
                  </w:r>
                </w:p>
                <w:p w:rsidR="00FF4208" w:rsidRDefault="00FF4208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pict>
                      <v:shape id="_x0000_i1042" type="#_x0000_t75" alt="STEAKDIN" style="width:47.5pt;height:28pt;visibility:visible">
                        <v:imagedata r:id="rId12" o:title=""/>
                      </v:shape>
                    </w:pic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Filet de bœuf aux cèpes, gratin de patates douces, légumes du moment.</w:t>
                  </w:r>
                </w:p>
                <w:p w:rsidR="00FF4208" w:rsidRDefault="00FF4208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pict>
                      <v:shape id="_x0000_i1043" type="#_x0000_t75" alt="SALAD" style="width:36.5pt;height:30pt;visibility:visible">
                        <v:imagedata r:id="rId13" o:title=""/>
                      </v:shape>
                    </w:pic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Trilogie de fromages, chèvre cendré,          St Nectaire, crème de St Marcellin, endives</w:t>
                  </w:r>
                </w:p>
                <w:p w:rsidR="00FF4208" w:rsidRDefault="00FF4208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pict>
                      <v:shape id="_x0000_i1044" type="#_x0000_t75" alt="PASTRIES" style="width:43pt;height:34.5pt;visibility:visible">
                        <v:imagedata r:id="rId14" o:title=""/>
                      </v:shape>
                    </w:pic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Assortiment de petits fours frais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r>
                    <w:rPr>
                      <w:rFonts w:ascii="Curlz MT" w:hAnsi="Curlz MT"/>
                      <w:sz w:val="28"/>
                    </w:rPr>
                    <w:t>Café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r>
                    <w:rPr>
                      <w:rFonts w:ascii="Curlz MT" w:hAnsi="Curlz MT"/>
                      <w:sz w:val="28"/>
                    </w:rPr>
                    <w:t>Vins: blanc, rosé, rouge, Blanc de blancs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r>
                    <w:rPr>
                      <w:rFonts w:ascii="Curlz MT" w:hAnsi="Curlz MT"/>
                      <w:sz w:val="28"/>
                    </w:rPr>
                    <w:t>des différents producteurs du terroir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color w:val="FF0000"/>
                      <w:sz w:val="28"/>
                    </w:rPr>
                  </w:pPr>
                  <w:r>
                    <w:rPr>
                      <w:rFonts w:ascii="Curlz MT" w:hAnsi="Curlz MT"/>
                      <w:b/>
                      <w:color w:val="FF0000"/>
                      <w:sz w:val="28"/>
                    </w:rPr>
                    <w:t>à table, seuls les mets fument</w:t>
                  </w:r>
                </w:p>
                <w:p w:rsidR="00FF4208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color w:val="FF0000"/>
                      <w:sz w:val="28"/>
                    </w:rPr>
                  </w:pPr>
                </w:p>
                <w:p w:rsidR="00FF4208" w:rsidRPr="000236CE" w:rsidRDefault="00FF4208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F4208" w:rsidRDefault="00FF4208">
      <w:pPr>
        <w:tabs>
          <w:tab w:val="left" w:pos="5040"/>
        </w:tabs>
      </w:pPr>
      <w:r>
        <w:tab/>
      </w:r>
    </w:p>
    <w:p w:rsidR="00FF4208" w:rsidRDefault="00FF4208">
      <w:pPr>
        <w:tabs>
          <w:tab w:val="left" w:pos="10980"/>
        </w:tabs>
      </w:pPr>
      <w:r>
        <w:rPr>
          <w:noProof/>
        </w:rPr>
        <w:pict>
          <v:rect id="Rectangle 2" o:spid="_x0000_s1030" style="position:absolute;margin-left:585pt;margin-top:211.5pt;width:215.6pt;height:70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" fillcolor="yellow" strokecolor="#f60" strokeweight="2pt">
            <v:fill color2="#cfc" angle="90" focus="100%" type="gradient"/>
            <v:textbox>
              <w:txbxContent>
                <w:p w:rsidR="00FF4208" w:rsidRDefault="00FF4208">
                  <w:pPr>
                    <w:pStyle w:val="Contenudecadre"/>
                  </w:pPr>
                  <w:r>
                    <w:rPr>
                      <w:noProof/>
                    </w:rPr>
                    <w:pict>
                      <v:shape id="_x0000_i1046" type="#_x0000_t75" style="width:197.5pt;height:59pt;visibility:visible">
                        <v:imagedata r:id="rId15" o:title=""/>
                      </v:shape>
                    </w:pict>
                  </w:r>
                </w:p>
              </w:txbxContent>
            </v:textbox>
          </v:rect>
        </w:pict>
      </w:r>
      <w:r>
        <w:tab/>
        <w:t xml:space="preserve">  </w:t>
      </w: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1" type="#_x0000_t202" style="position:absolute;margin-left:358.65pt;margin-top:2.6pt;width:171pt;height:85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" stroked="f">
            <v:textbox>
              <w:txbxContent>
                <w:p w:rsidR="00FF4208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lang w:val="en-US"/>
                    </w:rPr>
                    <w:t xml:space="preserve"> </w:t>
                  </w:r>
                  <w:r w:rsidRPr="00A91B65">
                    <w:rPr>
                      <w:rFonts w:ascii="Comic Sans MS" w:hAnsi="Comic Sans MS"/>
                      <w:b/>
                      <w:color w:val="993366"/>
                      <w:lang w:val="en-US"/>
                    </w:rPr>
                    <w:t xml:space="preserve"> </w:t>
                  </w:r>
                  <w:r w:rsidRPr="00A91B65"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>DREAM</w:t>
                  </w:r>
                  <w:r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 xml:space="preserve"> MEDIA</w:t>
                  </w:r>
                </w:p>
                <w:p w:rsidR="00FF4208" w:rsidRPr="00AB0F88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r w:rsidRPr="00AB0F88"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 xml:space="preserve">   </w:t>
                  </w:r>
                  <w:hyperlink r:id="rId16" w:history="1">
                    <w:r w:rsidRPr="00AB0F88">
                      <w:rPr>
                        <w:rStyle w:val="Hyperlink"/>
                        <w:rFonts w:ascii="Comic Sans MS" w:hAnsi="Comic Sans MS"/>
                        <w:b/>
                        <w:color w:val="993366"/>
                        <w:u w:val="none"/>
                        <w:lang w:val="en-GB"/>
                      </w:rPr>
                      <w:t>www.dream-media.fr</w:t>
                    </w:r>
                  </w:hyperlink>
                </w:p>
                <w:p w:rsidR="00FF4208" w:rsidRPr="00DA58FF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</w:rPr>
                  </w:pPr>
                  <w:r w:rsidRPr="00DA58FF"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</w:rPr>
                    <w:t>Creation de sites internet</w:t>
                  </w:r>
                </w:p>
                <w:p w:rsidR="00FF4208" w:rsidRPr="00DA58FF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</w:rPr>
                  </w:pPr>
                  <w:r w:rsidRPr="00DA58FF"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</w:rPr>
                    <w:t>Travaux d’imprimerie</w:t>
                  </w:r>
                </w:p>
                <w:p w:rsidR="00FF4208" w:rsidRPr="00DA58FF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</w:rPr>
                  </w:pPr>
                  <w:r w:rsidRPr="00DA58FF">
                    <w:rPr>
                      <w:rFonts w:ascii="Comic Sans MS" w:hAnsi="Comic Sans MS"/>
                      <w:b/>
                      <w:color w:val="993366"/>
                    </w:rPr>
                    <w:t xml:space="preserve">431 rue de </w:t>
                  </w:r>
                  <w:smartTag w:uri="urn:schemas-microsoft-com:office:smarttags" w:element="PersonName">
                    <w:smartTagPr>
                      <w:attr w:name="ProductID" w:val="La Libération"/>
                    </w:smartTagPr>
                    <w:r w:rsidRPr="00DA58FF">
                      <w:rPr>
                        <w:rFonts w:ascii="Comic Sans MS" w:hAnsi="Comic Sans MS"/>
                        <w:b/>
                        <w:color w:val="993366"/>
                      </w:rPr>
                      <w:t>la Libération</w:t>
                    </w:r>
                  </w:smartTag>
                </w:p>
                <w:p w:rsidR="00FF4208" w:rsidRPr="00DA58FF" w:rsidRDefault="00FF4208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</w:rPr>
                  </w:pPr>
                  <w:r w:rsidRPr="00DA58FF">
                    <w:rPr>
                      <w:rFonts w:ascii="Comic Sans MS" w:hAnsi="Comic Sans MS"/>
                      <w:b/>
                      <w:color w:val="993366"/>
                    </w:rPr>
                    <w:t>83390 PUGET-VILLE</w:t>
                  </w:r>
                </w:p>
                <w:p w:rsidR="00FF4208" w:rsidRDefault="00FF4208"/>
              </w:txbxContent>
            </v:textbox>
          </v:shape>
        </w:pict>
      </w: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  <w:r>
        <w:t>:</w:t>
      </w: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  <w:r>
        <w:rPr>
          <w:noProof/>
        </w:rPr>
        <w:pict>
          <v:shape id="Text Box 8" o:spid="_x0000_s1032" type="#_x0000_t202" style="position:absolute;margin-left:363.15pt;margin-top:10.35pt;width:166.5pt;height:61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" stroked="f">
            <v:textbox>
              <w:txbxContent>
                <w:p w:rsidR="00FF4208" w:rsidRDefault="00FF4208" w:rsidP="00AB3229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Mairie de PUGET-VILLE</w:t>
                  </w:r>
                </w:p>
                <w:p w:rsidR="00FF4208" w:rsidRPr="007A7572" w:rsidRDefault="00FF4208" w:rsidP="00AB3229">
                  <w:pPr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          83390</w:t>
                  </w:r>
                </w:p>
                <w:p w:rsidR="00FF4208" w:rsidRPr="00B04976" w:rsidRDefault="00FF4208" w:rsidP="00AB3229">
                  <w:pPr>
                    <w:rPr>
                      <w:rFonts w:ascii="Comic Sans MS" w:hAnsi="Comic Sans MS"/>
                      <w:b/>
                      <w:color w:val="993366"/>
                    </w:rPr>
                  </w:pPr>
                  <w:r>
                    <w:t xml:space="preserve">     </w:t>
                  </w:r>
                  <w:r w:rsidRPr="00B04976">
                    <w:rPr>
                      <w:rFonts w:ascii="Comic Sans MS" w:hAnsi="Comic Sans MS"/>
                      <w:b/>
                      <w:color w:val="993366"/>
                    </w:rPr>
                    <w:t>www.puget-ville.org</w:t>
                  </w:r>
                </w:p>
                <w:p w:rsidR="00FF4208" w:rsidRDefault="00FF4208"/>
              </w:txbxContent>
            </v:textbox>
          </v:shape>
        </w:pict>
      </w: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>
      <w:pPr>
        <w:tabs>
          <w:tab w:val="left" w:pos="10980"/>
        </w:tabs>
      </w:pPr>
    </w:p>
    <w:p w:rsidR="00FF4208" w:rsidRDefault="00FF4208" w:rsidP="00AB0F88">
      <w:pPr>
        <w:pStyle w:val="EnvelopeReturn"/>
      </w:pPr>
      <w:r>
        <w:rPr>
          <w:noProof/>
          <w:lang w:eastAsia="fr-FR"/>
        </w:rPr>
        <w:pict>
          <v:shape id="Text Box 12" o:spid="_x0000_s1033" type="#_x0000_t202" style="position:absolute;margin-left:2.4pt;margin-top:5.1pt;width:265.1pt;height:583.8pt;z-index:25166080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lqfw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" stroked="f">
            <v:textbox inset="0,0,0,0">
              <w:txbxContent>
                <w:p w:rsidR="00FF4208" w:rsidRDefault="00FF4208" w:rsidP="00AB0F88">
                  <w:pPr>
                    <w:pStyle w:val="Heading1"/>
                    <w:rPr>
                      <w:sz w:val="10"/>
                      <w:szCs w:val="10"/>
                    </w:rPr>
                  </w:pPr>
                  <w:r>
                    <w:t>BULLETIN DE RESERVATION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sz w:val="10"/>
                      <w:szCs w:val="10"/>
                      <w:u w:val="single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>M et Mme:                                  tél.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</w:rPr>
                    <w:t xml:space="preserve">De la confrérie: 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>Assisteront au déjeuner dansant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urlz MT" w:hAnsi="Curlz MT" w:cs="Curlz MT"/>
                    </w:rPr>
                    <w:t>du dimanche 18 février 2018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color w:val="FF0000"/>
                    </w:rPr>
                  </w:pPr>
                  <w:r>
                    <w:rPr>
                      <w:rFonts w:ascii="Curlz MT" w:hAnsi="Curlz MT" w:cs="Curlz MT"/>
                    </w:rPr>
                    <w:t xml:space="preserve">Le présent bulletin devra nous parvenir 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sz w:val="28"/>
                      <w:szCs w:val="28"/>
                    </w:rPr>
                  </w:pPr>
                  <w:r>
                    <w:rPr>
                      <w:rFonts w:ascii="Curlz MT" w:hAnsi="Curlz MT" w:cs="Curlz MT"/>
                      <w:b/>
                      <w:color w:val="FF0000"/>
                    </w:rPr>
                    <w:t>avant le 13 février 2018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  <w:b/>
                      <w:sz w:val="28"/>
                      <w:szCs w:val="28"/>
                    </w:rPr>
                    <w:t>impérativement accompagné du règlement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 xml:space="preserve"> uniquement par chèques (sauf pour les confréries hors frontières)</w:t>
                  </w:r>
                </w:p>
                <w:p w:rsidR="00FF4208" w:rsidRDefault="00FF4208" w:rsidP="00015BE6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</w:rPr>
                    <w:t xml:space="preserve"> libellés à l’ordre </w:t>
                  </w:r>
                </w:p>
                <w:p w:rsidR="00FF4208" w:rsidRPr="00AB0F88" w:rsidRDefault="00FF4208" w:rsidP="00AB0F88">
                  <w:pPr>
                    <w:pStyle w:val="Heading2"/>
                    <w:jc w:val="center"/>
                    <w:rPr>
                      <w:color w:val="auto"/>
                      <w:sz w:val="6"/>
                      <w:szCs w:val="6"/>
                    </w:rPr>
                  </w:pPr>
                  <w:r w:rsidRPr="00AB0F88">
                    <w:rPr>
                      <w:color w:val="auto"/>
                    </w:rPr>
                    <w:t xml:space="preserve">Confrérie de </w:t>
                  </w:r>
                  <w:smartTag w:uri="urn:schemas-microsoft-com:office:smarttags" w:element="PersonName">
                    <w:smartTagPr>
                      <w:attr w:name="ProductID" w:val="la Caboche"/>
                    </w:smartTagPr>
                    <w:r w:rsidRPr="00AB0F88">
                      <w:rPr>
                        <w:color w:val="auto"/>
                      </w:rPr>
                      <w:t>la Caboche</w:t>
                    </w:r>
                  </w:smartTag>
                </w:p>
                <w:p w:rsidR="00FF4208" w:rsidRDefault="00FF4208" w:rsidP="00AB0F88">
                  <w:pPr>
                    <w:jc w:val="center"/>
                    <w:rPr>
                      <w:b/>
                      <w:bCs/>
                      <w:sz w:val="6"/>
                      <w:szCs w:val="6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t xml:space="preserve">Chez </w:t>
                  </w:r>
                </w:p>
                <w:p w:rsidR="00FF4208" w:rsidRDefault="00FF420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M. Georges JEGOU</w:t>
                  </w:r>
                </w:p>
                <w:p w:rsidR="00FF4208" w:rsidRDefault="00FF420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Le Mas de Brun </w:t>
                  </w:r>
                </w:p>
                <w:p w:rsidR="00FF4208" w:rsidRDefault="00FF420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 chemin de l’amandier</w:t>
                  </w:r>
                </w:p>
                <w:p w:rsidR="00FF4208" w:rsidRDefault="00FF4208" w:rsidP="00AB0F88">
                  <w:pPr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sz w:val="22"/>
                      <w:szCs w:val="22"/>
                    </w:rPr>
                    <w:t>83390 PUGET-VILLE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urlz MT" w:hAnsi="Curlz MT" w:cs="Curlz MT"/>
                    </w:rPr>
                    <w:t>Nombre de personnes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…………………………. </w:t>
                  </w:r>
                  <w:r>
                    <w:rPr>
                      <w:rFonts w:ascii="Comic Sans MS" w:hAnsi="Comic Sans MS" w:cs="Comic Sans MS"/>
                      <w:b/>
                      <w:bCs/>
                    </w:rPr>
                    <w:t>x 58 € =</w:t>
                  </w:r>
                  <w:r>
                    <w:rPr>
                      <w:rFonts w:ascii="Comic Sans MS" w:hAnsi="Comic Sans MS" w:cs="Comic Sans MS"/>
                    </w:rPr>
                    <w:t xml:space="preserve"> ………………………..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sz w:val="18"/>
                      <w:szCs w:val="18"/>
                    </w:rPr>
                    <w:t>Détails: repas 40 € frais annexes 18 €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Samedi soir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</w:rPr>
                    <w:t>…………………..…………</w:t>
                  </w:r>
                  <w:r>
                    <w:rPr>
                      <w:rFonts w:ascii="Comic Sans MS" w:hAnsi="Comic Sans MS" w:cs="Comic Sans MS"/>
                      <w:b/>
                    </w:rPr>
                    <w:t xml:space="preserve">x 6 € = </w:t>
                  </w:r>
                  <w:r>
                    <w:rPr>
                      <w:rFonts w:ascii="Comic Sans MS" w:hAnsi="Comic Sans MS" w:cs="Comic Sans MS"/>
                    </w:rPr>
                    <w:t>…………………………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Dimanche soir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omic Sans MS" w:hAnsi="Comic Sans MS" w:cs="Comic Sans MS"/>
                    </w:rPr>
                    <w:t>…………………..…………</w:t>
                  </w:r>
                  <w:r>
                    <w:rPr>
                      <w:rFonts w:ascii="Comic Sans MS" w:hAnsi="Comic Sans MS" w:cs="Comic Sans MS"/>
                      <w:b/>
                    </w:rPr>
                    <w:t xml:space="preserve">x 3 € = </w:t>
                  </w:r>
                  <w:r>
                    <w:rPr>
                      <w:rFonts w:ascii="Comic Sans MS" w:hAnsi="Comic Sans MS" w:cs="Comic Sans MS"/>
                    </w:rPr>
                    <w:t>…………………………</w:t>
                  </w:r>
                </w:p>
                <w:p w:rsidR="00FF4208" w:rsidRDefault="00FF4208" w:rsidP="00AB0F88">
                  <w:pPr>
                    <w:pStyle w:val="BodyText"/>
                    <w:rPr>
                      <w:b/>
                      <w:color w:val="0000FF"/>
                    </w:rPr>
                  </w:pPr>
                  <w:r>
                    <w:tab/>
                  </w:r>
                  <w:r>
                    <w:rPr>
                      <w:b/>
                      <w:color w:val="0000FF"/>
                    </w:rPr>
                    <w:t xml:space="preserve">Pour nous permettre d’établir un plan de table, précisez </w:t>
                  </w:r>
                </w:p>
                <w:p w:rsidR="00FF4208" w:rsidRPr="00015BE6" w:rsidRDefault="00FF4208" w:rsidP="00AB0F88">
                  <w:pPr>
                    <w:pStyle w:val="BodyText"/>
                    <w:rPr>
                      <w:color w:val="0000FF"/>
                    </w:rPr>
                  </w:pPr>
                  <w:r>
                    <w:rPr>
                      <w:b/>
                      <w:color w:val="FF0000"/>
                    </w:rPr>
                    <w:t>le nom et prénom</w:t>
                  </w:r>
                  <w:r>
                    <w:rPr>
                      <w:b/>
                      <w:color w:val="0000FF"/>
                    </w:rPr>
                    <w:t xml:space="preserve"> des personnes participantes</w:t>
                  </w:r>
                  <w:r>
                    <w:rPr>
                      <w:color w:val="0000FF"/>
                    </w:rPr>
                    <w:t>.</w:t>
                  </w:r>
                </w:p>
                <w:p w:rsidR="00FF4208" w:rsidRPr="000C0195" w:rsidRDefault="00FF4208" w:rsidP="00AB0F88">
                  <w:pPr>
                    <w:jc w:val="both"/>
                    <w:rPr>
                      <w:rFonts w:ascii="Curlz MT" w:hAnsi="Curlz MT" w:cs="Curlz MT"/>
                      <w:sz w:val="22"/>
                      <w:szCs w:val="22"/>
                    </w:rPr>
                  </w:pPr>
                  <w:r>
                    <w:rPr>
                      <w:rFonts w:ascii="Curlz MT" w:hAnsi="Curlz MT" w:cs="Curlz MT"/>
                    </w:rPr>
                    <w:tab/>
                  </w:r>
                  <w:r w:rsidRPr="000C0195">
                    <w:rPr>
                      <w:rFonts w:ascii="Curlz MT" w:hAnsi="Curlz MT" w:cs="Curlz MT"/>
                      <w:sz w:val="22"/>
                      <w:szCs w:val="22"/>
                    </w:rPr>
                    <w:t>A titre amical, une intronisation sera proclamée pour les confréries ayant quatre membres en tenue participant au repas.</w:t>
                  </w:r>
                </w:p>
                <w:p w:rsidR="00FF4208" w:rsidRPr="000C0195" w:rsidRDefault="00FF4208" w:rsidP="00AB0F88">
                  <w:pPr>
                    <w:jc w:val="both"/>
                    <w:rPr>
                      <w:rFonts w:ascii="Curlz MT" w:hAnsi="Curlz MT" w:cs="Curlz MT"/>
                      <w:sz w:val="22"/>
                      <w:szCs w:val="22"/>
                    </w:rPr>
                  </w:pPr>
                  <w:r w:rsidRPr="000C0195">
                    <w:rPr>
                      <w:rFonts w:ascii="Curlz MT" w:hAnsi="Curlz MT" w:cs="Curlz MT"/>
                      <w:sz w:val="22"/>
                      <w:szCs w:val="22"/>
                    </w:rPr>
                    <w:tab/>
                    <w:t xml:space="preserve">Compte tenu de la capacité d’accueil de la salle, il est recommandé de réserver au plus vite. </w:t>
                  </w:r>
                </w:p>
                <w:p w:rsidR="00FF4208" w:rsidRPr="000C0195" w:rsidRDefault="00FF4208" w:rsidP="00AB0F88">
                  <w:pPr>
                    <w:jc w:val="both"/>
                    <w:rPr>
                      <w:rFonts w:ascii="Curlz MT" w:hAnsi="Curlz MT" w:cs="Curlz MT"/>
                      <w:sz w:val="22"/>
                      <w:szCs w:val="22"/>
                    </w:rPr>
                  </w:pPr>
                  <w:r w:rsidRPr="000C0195">
                    <w:rPr>
                      <w:rFonts w:ascii="Curlz MT" w:hAnsi="Curlz MT" w:cs="Curlz MT"/>
                      <w:sz w:val="22"/>
                      <w:szCs w:val="22"/>
                    </w:rPr>
                    <w:tab/>
                    <w:t xml:space="preserve">En cas d’empêchement, annuler au moins 48 h à l’avance, dans le cas contraire, nous ne pourrions vous rembourser que </w:t>
                  </w:r>
                  <w:r w:rsidRPr="000C0195">
                    <w:rPr>
                      <w:rFonts w:ascii="Curlz MT" w:hAnsi="Curlz MT" w:cs="Curlz MT"/>
                      <w:b/>
                      <w:sz w:val="22"/>
                      <w:szCs w:val="22"/>
                      <w:u w:val="single"/>
                    </w:rPr>
                    <w:t>50 %</w:t>
                  </w:r>
                  <w:r w:rsidRPr="000C0195">
                    <w:rPr>
                      <w:rFonts w:ascii="Curlz MT" w:hAnsi="Curlz MT" w:cs="Curlz MT"/>
                      <w:sz w:val="22"/>
                      <w:szCs w:val="22"/>
                    </w:rPr>
                    <w:t xml:space="preserve"> de votre réservation.</w:t>
                  </w:r>
                </w:p>
                <w:p w:rsidR="00FF4208" w:rsidRPr="00E37706" w:rsidRDefault="00FF4208" w:rsidP="00AB0F88">
                  <w:pPr>
                    <w:ind w:firstLine="708"/>
                    <w:jc w:val="both"/>
                    <w:rPr>
                      <w:rFonts w:ascii="Curlz MT" w:hAnsi="Curlz MT" w:cs="Curlz MT"/>
                    </w:rPr>
                  </w:pPr>
                  <w:r w:rsidRPr="00E37706">
                    <w:rPr>
                      <w:rFonts w:ascii="Curlz MT" w:hAnsi="Curlz MT" w:cs="Curlz MT"/>
                    </w:rPr>
                    <w:t>Merci de votre compréhension.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0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FF4208" w:rsidRDefault="00FF4208" w:rsidP="00AB0F88">
                  <w:pPr>
                    <w:jc w:val="center"/>
                  </w:pPr>
                  <w:r>
                    <w:rPr>
                      <w:rFonts w:ascii="Curlz MT" w:hAnsi="Curlz MT" w:cs="Curlz MT"/>
                      <w:sz w:val="20"/>
                    </w:rPr>
                    <w:t>Aucun règlement ne sera admis sur place</w:t>
                  </w:r>
                </w:p>
              </w:txbxContent>
            </v:textbox>
          </v:shape>
        </w:pict>
      </w:r>
      <w:r>
        <w:t>!</w:t>
      </w:r>
      <w:r>
        <w:rPr>
          <w:noProof/>
          <w:lang w:eastAsia="fr-FR"/>
        </w:rPr>
        <w:pict>
          <v:shape id="Text Box 13" o:spid="_x0000_s1034" type="#_x0000_t202" style="position:absolute;margin-left:279pt;margin-top:5.1pt;width:260.4pt;height:575.75pt;z-index:251661824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" stroked="f">
            <v:textbox inset="0,0,0,0">
              <w:txbxContent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Le Grand-Maître,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b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Les Grands-Dignitaires et les Ambassadeurs de la confrérie de </w:t>
                  </w:r>
                  <w:smartTag w:uri="urn:schemas-microsoft-com:office:smarttags" w:element="PersonName">
                    <w:smartTagPr>
                      <w:attr w:name="ProductID" w:val="la Caboche"/>
                    </w:smartTagPr>
                    <w:r>
                      <w:rPr>
                        <w:rFonts w:ascii="Curlz MT" w:hAnsi="Curlz MT" w:cs="Curlz MT"/>
                        <w:sz w:val="28"/>
                      </w:rPr>
                      <w:t>la Caboche</w:t>
                    </w:r>
                  </w:smartTag>
                  <w:r>
                    <w:rPr>
                      <w:rFonts w:ascii="Curlz MT" w:hAnsi="Curlz MT" w:cs="Curlz MT"/>
                      <w:sz w:val="28"/>
                    </w:rPr>
                    <w:t xml:space="preserve"> seraient heureux que vous honoriez de  votre  présence  leur.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b/>
                      <w:sz w:val="28"/>
                    </w:rPr>
                    <w:t>19</w:t>
                  </w:r>
                  <w:r w:rsidRPr="00D93122">
                    <w:rPr>
                      <w:rFonts w:ascii="Curlz MT" w:hAnsi="Curlz MT" w:cs="Curlz MT"/>
                      <w:b/>
                      <w:sz w:val="28"/>
                      <w:vertAlign w:val="superscript"/>
                    </w:rPr>
                    <w:t>ème</w:t>
                  </w:r>
                  <w:r>
                    <w:rPr>
                      <w:rFonts w:ascii="Curlz MT" w:hAnsi="Curlz MT" w:cs="Curlz MT"/>
                      <w:b/>
                      <w:sz w:val="28"/>
                    </w:rPr>
                    <w:t xml:space="preserve"> chapitre solennel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qui se tiendra: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FF4208" w:rsidRDefault="00FF4208" w:rsidP="00582B43">
                  <w:pPr>
                    <w:pStyle w:val="Heading3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b w:val="0"/>
                      <w:bCs w:val="0"/>
                      <w:color w:val="0000FF"/>
                    </w:rPr>
                    <w:t>Le dimanche 18 février 2018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Selon le programme suivant: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09 h 00 à 09 h 30: Accueil des confréries 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    salle de réunions (derrière l’église), collation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sz w:val="16"/>
                      <w:szCs w:val="16"/>
                    </w:rPr>
                  </w:pPr>
                  <w:r>
                    <w:rPr>
                      <w:rFonts w:ascii="Curlz MT" w:hAnsi="Curlz MT" w:cs="Curlz MT"/>
                      <w:b/>
                    </w:rPr>
                    <w:t>le changement de tenue se fait à la salle J. LATOUR où vous serez accueillis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09 h 45: Défilé vers l’église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10 h 00: Office religieux.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11 h 05; Défilé dans les rues du village vers la 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            Salle Jean LATOUR.</w:t>
                  </w:r>
                </w:p>
                <w:p w:rsidR="00FF4208" w:rsidRPr="00D93122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Photos sur la place de la liberté</w:t>
                  </w:r>
                </w:p>
                <w:p w:rsidR="00FF4208" w:rsidRPr="00D93122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11 h 45: Ouverture du chapitre, cérémonie  d’intronisations.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12 h 30: Apéritif puis.</w:t>
                  </w: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sz w:val="32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sz w:val="40"/>
                      <w:szCs w:val="40"/>
                    </w:rPr>
                    <w:t>Déjeuner dansant.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sz w:val="32"/>
                    </w:rPr>
                    <w:t>Animé par l’orchestre</w:t>
                  </w:r>
                </w:p>
                <w:p w:rsidR="00FF4208" w:rsidRDefault="00FF4208" w:rsidP="00AB0F88">
                  <w:pPr>
                    <w:jc w:val="center"/>
                    <w:rPr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color w:val="0000FF"/>
                      <w:sz w:val="40"/>
                      <w:szCs w:val="40"/>
                    </w:rPr>
                    <w:t>Patricia MAGNE</w:t>
                  </w:r>
                </w:p>
                <w:p w:rsidR="00FF4208" w:rsidRDefault="00FF4208" w:rsidP="00AB0F88">
                  <w:pPr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color w:val="0000FF"/>
                      <w:sz w:val="28"/>
                    </w:rPr>
                  </w:pPr>
                </w:p>
                <w:p w:rsidR="00FF4208" w:rsidRDefault="00FF420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 </w:t>
                  </w:r>
                </w:p>
                <w:p w:rsidR="00FF4208" w:rsidRDefault="00FF4208" w:rsidP="00AB0F88">
                  <w:r>
                    <w:rPr>
                      <w:rFonts w:ascii="Curlz MT" w:hAnsi="Curlz MT" w:cs="Curlz MT"/>
                      <w:sz w:val="28"/>
                    </w:rPr>
                    <w:t xml:space="preserve">   </w:t>
                  </w:r>
                </w:p>
              </w:txbxContent>
            </v:textbox>
          </v:shape>
        </w:pict>
      </w:r>
    </w:p>
    <w:p w:rsidR="00FF4208" w:rsidRDefault="00FF4208" w:rsidP="00AB0F88">
      <w:pPr>
        <w:rPr>
          <w:sz w:val="20"/>
        </w:rPr>
      </w:pPr>
      <w:r>
        <w:rPr>
          <w:noProof/>
        </w:rPr>
        <w:pict>
          <v:shape id="Text Box 11" o:spid="_x0000_s1035" type="#_x0000_t202" style="position:absolute;margin-left:0;margin-top:439.35pt;width:396.65pt;height:99pt;z-index:251659776;visibility:visible;mso-wrap-distance-left:7.05pt;mso-wrap-distance-right:7.05pt;mso-position-horizont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" stroked="f">
            <v:fill opacity="0"/>
            <v:textbox inset="0,0,0,0">
              <w:txbxContent>
                <w:p w:rsidR="00FF4208" w:rsidRDefault="00FF4208" w:rsidP="00AB0F88">
                  <w:pPr>
                    <w:pStyle w:val="EnvelopeAddress"/>
                  </w:pPr>
                </w:p>
                <w:p w:rsidR="00FF4208" w:rsidRDefault="00FF4208" w:rsidP="00AB0F88"/>
              </w:txbxContent>
            </v:textbox>
            <w10:wrap type="square" side="largest" anchory="page"/>
          </v:shape>
        </w:pict>
      </w:r>
      <w:r>
        <w:rPr>
          <w:noProof/>
        </w:rPr>
        <w:pict>
          <v:shape id="Text Box 14" o:spid="_x0000_s1036" type="#_x0000_t202" style="position:absolute;margin-left:549pt;margin-top:0;width:237.15pt;height:560.3pt;z-index:25166284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" stroked="f">
            <v:textbox inset="0,0,0,0">
              <w:txbxContent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b/>
                      <w:i/>
                      <w:sz w:val="28"/>
                      <w:szCs w:val="28"/>
                      <w:u w:val="single"/>
                    </w:rPr>
                    <w:t>Pour nos amis qui arrivent le samedi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sz w:val="20"/>
                      <w:szCs w:val="20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La convivialité ne se limite pas dans le temps ……….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Aussi pour ceux qui arriveront le samedi, les «Cabochards» se feront un plaisir de vous accueillir autour d’une table, à la salle Jean LATOUR, le soir.w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Ce sera l’occasion de commencer à faire connaissance, si ce n’est déjà fait, et de passer un agréable moment ensemble. Chants, histoires etc. sont les bienvenus.</w:t>
                  </w:r>
                </w:p>
                <w:p w:rsidR="00FF4208" w:rsidRDefault="00FF4208" w:rsidP="00AB0F88">
                  <w:pPr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urlz MT" w:hAnsi="Curlz MT" w:cs="Curlz MT"/>
                      <w:b/>
                      <w:i/>
                      <w:sz w:val="28"/>
                      <w:szCs w:val="28"/>
                      <w:u w:val="single"/>
                    </w:rPr>
                    <w:t>Le dimanche soir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i/>
                      <w:sz w:val="20"/>
                      <w:szCs w:val="20"/>
                      <w:u w:val="single"/>
                    </w:rPr>
                  </w:pPr>
                </w:p>
                <w:p w:rsidR="00FF4208" w:rsidRDefault="00FF4208" w:rsidP="00AB0F88">
                  <w:pPr>
                    <w:ind w:firstLine="708"/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>Pour ceux qui souhaitent terminer la journée avec nous, nous vous proposerons une frugale collation.</w:t>
                  </w:r>
                </w:p>
                <w:p w:rsidR="00FF4208" w:rsidRDefault="00FF4208" w:rsidP="00AB0F88">
                  <w:pPr>
                    <w:ind w:firstLine="708"/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</w:p>
                <w:p w:rsidR="00FF4208" w:rsidRDefault="00FF4208" w:rsidP="00AB0F88">
                  <w:pPr>
                    <w:jc w:val="center"/>
                  </w:pPr>
                </w:p>
                <w:p w:rsidR="00FF4208" w:rsidRDefault="00FF4208" w:rsidP="00AB0F88">
                  <w:pPr>
                    <w:jc w:val="center"/>
                  </w:pPr>
                </w:p>
                <w:p w:rsidR="00FF4208" w:rsidRDefault="00FF4208" w:rsidP="00AB0F88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RENSEIGNEMENTS</w:t>
                  </w:r>
                </w:p>
                <w:p w:rsidR="00FF4208" w:rsidRDefault="00FF4208" w:rsidP="00AB0F88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04 94 48 32 69  06 80 33 45 94</w:t>
                  </w:r>
                </w:p>
                <w:p w:rsidR="00FF4208" w:rsidRDefault="00FF4208" w:rsidP="00AB0F88">
                  <w:pPr>
                    <w:jc w:val="center"/>
                  </w:pPr>
                  <w:hyperlink r:id="rId17" w:history="1">
                    <w:r w:rsidRPr="008A7322">
                      <w:rPr>
                        <w:rStyle w:val="Hyperlink"/>
                        <w:b/>
                        <w:sz w:val="28"/>
                        <w:szCs w:val="28"/>
                      </w:rPr>
                      <w:t>ecrivaincaboche@gmail.com</w:t>
                    </w:r>
                  </w:hyperlink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hyperlink r:id="rId18" w:history="1">
                    <w:r>
                      <w:rPr>
                        <w:rStyle w:val="Hyperlink"/>
                        <w:b/>
                        <w:sz w:val="28"/>
                        <w:szCs w:val="28"/>
                      </w:rPr>
                      <w:t>tioti@sfr.fr</w:t>
                    </w:r>
                  </w:hyperlink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hyperlink r:id="rId19" w:history="1">
                    <w:r w:rsidRPr="00431B8F">
                      <w:rPr>
                        <w:rStyle w:val="Hyperlink"/>
                        <w:b/>
                        <w:sz w:val="28"/>
                        <w:szCs w:val="28"/>
                      </w:rPr>
                      <w:t>www.confrerielacaboche.fr</w:t>
                    </w:r>
                  </w:hyperlink>
                  <w:r>
                    <w:rPr>
                      <w:rFonts w:ascii="Curlz MT" w:hAnsi="Curlz MT" w:cs="Curlz MT"/>
                      <w:sz w:val="28"/>
                    </w:rPr>
                    <w:t xml:space="preserve"> </w:t>
                  </w: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16"/>
                      <w:szCs w:val="16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sz w:val="16"/>
                      <w:szCs w:val="16"/>
                    </w:rPr>
                  </w:pPr>
                </w:p>
                <w:p w:rsidR="00FF4208" w:rsidRDefault="00FF4208" w:rsidP="00AB0F88">
                  <w:pPr>
                    <w:jc w:val="center"/>
                    <w:rPr>
                      <w:rFonts w:ascii="Curlz MT" w:hAnsi="Curlz MT" w:cs="Curlz MT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F4208" w:rsidRDefault="00FF4208">
      <w:pPr>
        <w:tabs>
          <w:tab w:val="left" w:pos="10980"/>
        </w:tabs>
      </w:pPr>
    </w:p>
    <w:sectPr w:rsidR="00FF4208" w:rsidSect="00AB0F88">
      <w:pgSz w:w="16838" w:h="11906" w:orient="landscape"/>
      <w:pgMar w:top="198" w:right="176" w:bottom="198" w:left="164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altName w:val="Times New Roman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7716"/>
    <w:rsid w:val="00015BE6"/>
    <w:rsid w:val="000236CE"/>
    <w:rsid w:val="000C0195"/>
    <w:rsid w:val="00103E87"/>
    <w:rsid w:val="00403061"/>
    <w:rsid w:val="00431B8F"/>
    <w:rsid w:val="00582B43"/>
    <w:rsid w:val="005C7931"/>
    <w:rsid w:val="0068274A"/>
    <w:rsid w:val="0068353D"/>
    <w:rsid w:val="007312DB"/>
    <w:rsid w:val="007A7572"/>
    <w:rsid w:val="008A7322"/>
    <w:rsid w:val="00940A8F"/>
    <w:rsid w:val="0097757A"/>
    <w:rsid w:val="009936E7"/>
    <w:rsid w:val="00A32B35"/>
    <w:rsid w:val="00A6309F"/>
    <w:rsid w:val="00A91B65"/>
    <w:rsid w:val="00AB0F88"/>
    <w:rsid w:val="00AB3229"/>
    <w:rsid w:val="00B04976"/>
    <w:rsid w:val="00B546FD"/>
    <w:rsid w:val="00B8157B"/>
    <w:rsid w:val="00C24FCE"/>
    <w:rsid w:val="00C4665B"/>
    <w:rsid w:val="00C64638"/>
    <w:rsid w:val="00C90688"/>
    <w:rsid w:val="00D93122"/>
    <w:rsid w:val="00DA58FF"/>
    <w:rsid w:val="00DE55B9"/>
    <w:rsid w:val="00E37706"/>
    <w:rsid w:val="00E63103"/>
    <w:rsid w:val="00E830E1"/>
    <w:rsid w:val="00EC5227"/>
    <w:rsid w:val="00ED7716"/>
    <w:rsid w:val="00F200E0"/>
    <w:rsid w:val="00F849A0"/>
    <w:rsid w:val="00FF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9A0"/>
    <w:pPr>
      <w:suppressAutoHyphens/>
    </w:pPr>
    <w:rPr>
      <w:color w:val="00000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200E0"/>
    <w:pPr>
      <w:keepNext/>
      <w:jc w:val="center"/>
      <w:outlineLvl w:val="0"/>
    </w:pPr>
    <w:rPr>
      <w:rFonts w:ascii="Curlz MT" w:hAnsi="Curlz MT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B0F8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F8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B0F8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B0F88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LienInternet">
    <w:name w:val="Lien Internet"/>
    <w:basedOn w:val="DefaultParagraphFont"/>
    <w:uiPriority w:val="99"/>
    <w:rsid w:val="00F200E0"/>
    <w:rPr>
      <w:rFonts w:cs="Times New Roman"/>
      <w:color w:val="0000FF"/>
      <w:u w:val="single"/>
    </w:rPr>
  </w:style>
  <w:style w:type="character" w:customStyle="1" w:styleId="BalloonTextChar">
    <w:name w:val="Balloon Text Char"/>
    <w:link w:val="BalloonText"/>
    <w:uiPriority w:val="99"/>
    <w:locked/>
    <w:rsid w:val="00F200E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uiPriority w:val="99"/>
    <w:qFormat/>
    <w:rsid w:val="00F849A0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color w:val="00000A"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F849A0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color w:val="00000A"/>
      <w:sz w:val="24"/>
      <w:szCs w:val="24"/>
    </w:rPr>
  </w:style>
  <w:style w:type="paragraph" w:styleId="List">
    <w:name w:val="List"/>
    <w:basedOn w:val="BodyText"/>
    <w:uiPriority w:val="99"/>
    <w:rsid w:val="00F849A0"/>
    <w:rPr>
      <w:rFonts w:cs="FreeSans"/>
    </w:rPr>
  </w:style>
  <w:style w:type="paragraph" w:styleId="Caption">
    <w:name w:val="caption"/>
    <w:basedOn w:val="Normal"/>
    <w:next w:val="Normal"/>
    <w:uiPriority w:val="99"/>
    <w:qFormat/>
    <w:rsid w:val="00F200E0"/>
    <w:pPr>
      <w:jc w:val="center"/>
    </w:pPr>
    <w:rPr>
      <w:rFonts w:ascii="Curlz MT" w:hAnsi="Curlz MT"/>
      <w:sz w:val="28"/>
    </w:rPr>
  </w:style>
  <w:style w:type="paragraph" w:customStyle="1" w:styleId="Index">
    <w:name w:val="Index"/>
    <w:basedOn w:val="Normal"/>
    <w:uiPriority w:val="99"/>
    <w:rsid w:val="00F849A0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1"/>
    <w:uiPriority w:val="99"/>
    <w:rsid w:val="00F200E0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cs="Times New Roman"/>
      <w:color w:val="00000A"/>
      <w:sz w:val="2"/>
    </w:rPr>
  </w:style>
  <w:style w:type="paragraph" w:customStyle="1" w:styleId="Contenudecadre">
    <w:name w:val="Contenu de cadre"/>
    <w:basedOn w:val="Normal"/>
    <w:uiPriority w:val="99"/>
    <w:rsid w:val="00F849A0"/>
  </w:style>
  <w:style w:type="character" w:styleId="Hyperlink">
    <w:name w:val="Hyperlink"/>
    <w:basedOn w:val="DefaultParagraphFont"/>
    <w:uiPriority w:val="99"/>
    <w:rsid w:val="00AB3229"/>
    <w:rPr>
      <w:rFonts w:cs="Times New Roman"/>
      <w:color w:val="0000FF"/>
      <w:u w:val="single"/>
    </w:rPr>
  </w:style>
  <w:style w:type="paragraph" w:styleId="EnvelopeAddress">
    <w:name w:val="envelope address"/>
    <w:basedOn w:val="Normal"/>
    <w:uiPriority w:val="99"/>
    <w:rsid w:val="00AB0F88"/>
    <w:pPr>
      <w:ind w:left="2835"/>
    </w:pPr>
    <w:rPr>
      <w:rFonts w:ascii="Arial" w:hAnsi="Arial" w:cs="Arial"/>
      <w:color w:val="auto"/>
      <w:lang w:eastAsia="zh-CN"/>
    </w:rPr>
  </w:style>
  <w:style w:type="paragraph" w:styleId="EnvelopeReturn">
    <w:name w:val="envelope return"/>
    <w:basedOn w:val="Normal"/>
    <w:uiPriority w:val="99"/>
    <w:rsid w:val="00AB0F88"/>
    <w:rPr>
      <w:rFonts w:ascii="Arial" w:hAnsi="Arial" w:cs="Arial"/>
      <w:color w:val="auto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hyperlink" Target="mailto:tioti@sfr.fr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hyperlink" Target="mailto:ecrivaincaboche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ream-media.fr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onfrerie-lacaboche.fr/" TargetMode="External"/><Relationship Id="rId11" Type="http://schemas.openxmlformats.org/officeDocument/2006/relationships/image" Target="media/image7.wmf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hyperlink" Target="http://www.confrerielacaboche.fr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9</Words>
  <Characters>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</dc:creator>
  <cp:keywords/>
  <dc:description/>
  <cp:lastModifiedBy>LAURENT</cp:lastModifiedBy>
  <cp:revision>5</cp:revision>
  <cp:lastPrinted>2017-12-18T14:36:00Z</cp:lastPrinted>
  <dcterms:created xsi:type="dcterms:W3CDTF">2017-12-28T10:51:00Z</dcterms:created>
  <dcterms:modified xsi:type="dcterms:W3CDTF">2018-01-09T19:01:00Z</dcterms:modified>
</cp:coreProperties>
</file>